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7AFCC99C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Date:_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</w:t>
      </w:r>
      <w:r w:rsidR="00F70019">
        <w:rPr>
          <w:rFonts w:asciiTheme="majorHAnsi" w:hAnsiTheme="majorHAnsi" w:cstheme="majorHAnsi"/>
          <w:b/>
          <w:sz w:val="22"/>
          <w:szCs w:val="22"/>
        </w:rPr>
        <w:t>18</w:t>
      </w:r>
      <w:r w:rsidR="00F70019" w:rsidRPr="00F70019">
        <w:rPr>
          <w:rFonts w:asciiTheme="majorHAnsi" w:hAnsiTheme="majorHAnsi" w:cstheme="majorHAnsi"/>
          <w:b/>
          <w:sz w:val="22"/>
          <w:szCs w:val="22"/>
          <w:vertAlign w:val="superscript"/>
        </w:rPr>
        <w:t>th</w:t>
      </w:r>
      <w:r w:rsidR="00F70019">
        <w:rPr>
          <w:rFonts w:asciiTheme="majorHAnsi" w:hAnsiTheme="majorHAnsi" w:cstheme="majorHAnsi"/>
          <w:b/>
          <w:sz w:val="22"/>
          <w:szCs w:val="22"/>
        </w:rPr>
        <w:t xml:space="preserve"> June 2021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</w:t>
      </w:r>
    </w:p>
    <w:p w14:paraId="420DB650" w14:textId="67D8C9F7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proofErr w:type="spellStart"/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Name:_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</w:t>
      </w:r>
      <w:r w:rsidR="00F70019">
        <w:rPr>
          <w:rFonts w:asciiTheme="majorHAnsi" w:hAnsiTheme="majorHAnsi" w:cstheme="majorHAnsi"/>
          <w:b/>
          <w:sz w:val="22"/>
          <w:szCs w:val="22"/>
        </w:rPr>
        <w:t>Nicola</w:t>
      </w:r>
      <w:proofErr w:type="spellEnd"/>
      <w:r w:rsidR="00F70019">
        <w:rPr>
          <w:rFonts w:asciiTheme="majorHAnsi" w:hAnsiTheme="majorHAnsi" w:cstheme="majorHAnsi"/>
          <w:b/>
          <w:sz w:val="22"/>
          <w:szCs w:val="22"/>
        </w:rPr>
        <w:t xml:space="preserve"> Giesen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</w:t>
      </w:r>
    </w:p>
    <w:p w14:paraId="16C4A7E3" w14:textId="6C09DAC0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Title:_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</w:t>
      </w:r>
      <w:r w:rsidR="00F70019">
        <w:rPr>
          <w:rFonts w:asciiTheme="majorHAnsi" w:hAnsiTheme="majorHAnsi" w:cstheme="majorHAnsi"/>
          <w:b/>
          <w:sz w:val="22"/>
          <w:szCs w:val="22"/>
        </w:rPr>
        <w:t>Infektiopedia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690B62D6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F7001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26E7FC8D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7001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proofErr w:type="gramStart"/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5228B88B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7001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proofErr w:type="gramStart"/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7A53F341" w:rsidR="00AE34A9" w:rsidRPr="00C100C4" w:rsidRDefault="00F7001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Pfizer, MSD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48467AFB" w:rsidR="00AE34A9" w:rsidRPr="00C100C4" w:rsidRDefault="00F7001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MSD,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Abbvie</w:t>
            </w:r>
            <w:proofErr w:type="spellEnd"/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39F6AEF4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7001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47A296E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7001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438370E9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7001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248F6A72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7001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441C131E" w14:textId="50AD6C76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2CF35C0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7001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0F1F20E3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7001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383D66D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7001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269F907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7001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45A8E25" w:rsidR="008D018A" w:rsidRDefault="00F7001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X</w:t>
      </w:r>
      <w:bookmarkStart w:id="3" w:name="_GoBack"/>
      <w:bookmarkEnd w:id="3"/>
      <w:r w:rsidR="008F25A9" w:rsidRPr="008D018A">
        <w:rPr>
          <w:rFonts w:asciiTheme="majorHAnsi" w:hAnsiTheme="majorHAnsi" w:cstheme="majorHAnsi"/>
          <w:b/>
          <w:sz w:val="22"/>
          <w:szCs w:val="22"/>
        </w:rPr>
        <w:t>__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21CDF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70019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0B2D2-B784-4877-B824-FEC9D2837E9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8732763e-9c11-4a14-9a54-358c2df9103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0085039-27DD-480F-8014-7B88B8A1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7FEF7531</Template>
  <TotalTime>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Giesen, Nicola</cp:lastModifiedBy>
  <cp:revision>3</cp:revision>
  <cp:lastPrinted>2019-11-15T18:47:00Z</cp:lastPrinted>
  <dcterms:created xsi:type="dcterms:W3CDTF">2021-06-18T11:36:00Z</dcterms:created>
  <dcterms:modified xsi:type="dcterms:W3CDTF">2021-06-18T11:39:00Z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